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37" w:rsidRPr="003144CC" w:rsidRDefault="00833D37" w:rsidP="00EF588D">
      <w:pPr>
        <w:spacing w:after="0" w:line="240" w:lineRule="atLeast"/>
        <w:rPr>
          <w:rFonts w:ascii="Times New Roman" w:hAnsi="Times New Roman"/>
          <w:sz w:val="20"/>
          <w:szCs w:val="20"/>
        </w:rPr>
      </w:pPr>
    </w:p>
    <w:tbl>
      <w:tblPr>
        <w:tblW w:w="15460" w:type="dxa"/>
        <w:tblInd w:w="93" w:type="dxa"/>
        <w:tblLook w:val="00A0"/>
      </w:tblPr>
      <w:tblGrid>
        <w:gridCol w:w="6"/>
        <w:gridCol w:w="660"/>
        <w:gridCol w:w="3998"/>
        <w:gridCol w:w="3978"/>
        <w:gridCol w:w="2419"/>
        <w:gridCol w:w="2380"/>
        <w:gridCol w:w="2019"/>
      </w:tblGrid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ПРОТОКОЛ №21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организации: МАДОУ «Д/с №282»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Адрес: 420095, ул. Соловецких юнг, д.21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Ф.И.О. руководителя: Валеева Фирания Тимерхановна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Контактный телефон: 8(843)555-24-24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833D37" w:rsidRPr="00C22B2F" w:rsidTr="002A470D">
        <w:trPr>
          <w:trHeight w:val="240"/>
        </w:trPr>
        <w:tc>
          <w:tcPr>
            <w:tcW w:w="6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833D37" w:rsidRPr="00C22B2F" w:rsidTr="002A470D">
        <w:trPr>
          <w:trHeight w:val="240"/>
        </w:trPr>
        <w:tc>
          <w:tcPr>
            <w:tcW w:w="6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90,62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C22B2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40"/>
        </w:trPr>
        <w:tc>
          <w:tcPr>
            <w:tcW w:w="6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96,63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92,84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4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40"/>
        </w:trPr>
        <w:tc>
          <w:tcPr>
            <w:tcW w:w="6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4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83,13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91,57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97,59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4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98,19 баллов</w:t>
            </w:r>
          </w:p>
        </w:tc>
      </w:tr>
      <w:tr w:rsidR="00833D37" w:rsidRPr="00C22B2F" w:rsidTr="002A470D">
        <w:trPr>
          <w:trHeight w:val="24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98,8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98,07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96,99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92,77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95,18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95,24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134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87,54 баллов</w:t>
            </w:r>
          </w:p>
        </w:tc>
      </w:tr>
      <w:tr w:rsidR="00833D37" w:rsidRPr="00C22B2F" w:rsidTr="002A470D">
        <w:trPr>
          <w:trHeight w:val="20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об учебном плане с приложением его копии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об учебном плане с приложением его копии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3D37" w:rsidRPr="00C22B2F" w:rsidTr="002A470D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833D37" w:rsidRPr="00C22B2F" w:rsidTr="002A470D">
        <w:trPr>
          <w:gridBefore w:val="1"/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833D37" w:rsidRPr="00C22B2F" w:rsidTr="002A470D">
        <w:trPr>
          <w:gridBefore w:val="1"/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833D37" w:rsidRPr="00C22B2F" w:rsidTr="002A470D">
        <w:trPr>
          <w:gridBefore w:val="1"/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D37" w:rsidRPr="00C22B2F" w:rsidRDefault="00833D37" w:rsidP="002A470D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2B2F">
              <w:rPr>
                <w:rFonts w:ascii="Times New Roman" w:hAnsi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833D37" w:rsidRPr="003144CC" w:rsidRDefault="00833D37" w:rsidP="00EF588D">
      <w:pPr>
        <w:spacing w:after="0" w:line="240" w:lineRule="atLeast"/>
        <w:rPr>
          <w:rFonts w:ascii="Times New Roman" w:hAnsi="Times New Roman"/>
          <w:sz w:val="20"/>
          <w:szCs w:val="20"/>
        </w:rPr>
      </w:pPr>
    </w:p>
    <w:p w:rsidR="00833D37" w:rsidRDefault="00833D37" w:rsidP="007B3824">
      <w:pPr>
        <w:spacing w:after="0" w:line="240" w:lineRule="atLeast"/>
      </w:pPr>
      <w:bookmarkStart w:id="0" w:name="_GoBack"/>
      <w:bookmarkEnd w:id="0"/>
    </w:p>
    <w:sectPr w:rsidR="00833D37" w:rsidSect="00EF588D">
      <w:pgSz w:w="16834" w:h="11901" w:orient="landscape"/>
      <w:pgMar w:top="567" w:right="1134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88D"/>
    <w:rsid w:val="000A7A78"/>
    <w:rsid w:val="00172418"/>
    <w:rsid w:val="00183FA7"/>
    <w:rsid w:val="002A470D"/>
    <w:rsid w:val="003144CC"/>
    <w:rsid w:val="003E53C6"/>
    <w:rsid w:val="0057041D"/>
    <w:rsid w:val="007410A2"/>
    <w:rsid w:val="007B3824"/>
    <w:rsid w:val="00833D37"/>
    <w:rsid w:val="008B0A13"/>
    <w:rsid w:val="00AC1871"/>
    <w:rsid w:val="00B763DE"/>
    <w:rsid w:val="00C22B2F"/>
    <w:rsid w:val="00D01BCF"/>
    <w:rsid w:val="00EF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88D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2482</Words>
  <Characters>14152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2020-12-23T14:18:00Z</dcterms:created>
  <dcterms:modified xsi:type="dcterms:W3CDTF">2020-12-26T02:35:00Z</dcterms:modified>
</cp:coreProperties>
</file>